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B0F9C5" w14:textId="77777777" w:rsidR="00691954" w:rsidRDefault="00691954" w:rsidP="00691954">
      <w:pPr>
        <w:tabs>
          <w:tab w:val="left" w:pos="1330"/>
        </w:tabs>
      </w:pPr>
    </w:p>
    <w:p w14:paraId="0AF9E792" w14:textId="77777777" w:rsidR="001F2D86" w:rsidRDefault="001F2D86" w:rsidP="00691954">
      <w:pPr>
        <w:tabs>
          <w:tab w:val="left" w:pos="1330"/>
        </w:tabs>
      </w:pPr>
    </w:p>
    <w:p w14:paraId="0FCB783B" w14:textId="77777777" w:rsidR="001F2D86" w:rsidRDefault="001F2D86" w:rsidP="00691954">
      <w:pPr>
        <w:tabs>
          <w:tab w:val="left" w:pos="1330"/>
        </w:tabs>
      </w:pPr>
    </w:p>
    <w:p w14:paraId="4CC68012" w14:textId="77777777" w:rsidR="001F2D86" w:rsidRDefault="001F2D86" w:rsidP="00691954">
      <w:pPr>
        <w:tabs>
          <w:tab w:val="left" w:pos="1330"/>
        </w:tabs>
      </w:pPr>
    </w:p>
    <w:p w14:paraId="456716E3" w14:textId="0E8D4378" w:rsidR="001F2D86" w:rsidRPr="001F2D86" w:rsidRDefault="001F2D86" w:rsidP="001F2D86">
      <w:pPr>
        <w:tabs>
          <w:tab w:val="left" w:pos="1330"/>
        </w:tabs>
      </w:pPr>
      <w:r w:rsidRPr="001F2D86">
        <w:rPr>
          <w:b/>
          <w:bCs/>
        </w:rPr>
        <w:t>Dear</w:t>
      </w:r>
      <w:r w:rsidR="00542B77" w:rsidRPr="00542B77">
        <w:rPr>
          <w:b/>
          <w:bCs/>
        </w:rPr>
        <w:t xml:space="preserve"> </w:t>
      </w:r>
      <w:r w:rsidR="00542B77" w:rsidRPr="0010055A">
        <w:rPr>
          <w:b/>
          <w:bCs/>
        </w:rPr>
        <w:t>Member of Parliament</w:t>
      </w:r>
      <w:r w:rsidRPr="001F2D86">
        <w:rPr>
          <w:b/>
          <w:bCs/>
        </w:rPr>
        <w:t>,</w:t>
      </w:r>
    </w:p>
    <w:p w14:paraId="1EE5D50A" w14:textId="22AEC11E" w:rsidR="001F2D86" w:rsidRPr="001F2D86" w:rsidRDefault="001F2D86" w:rsidP="001F2D86">
      <w:pPr>
        <w:tabs>
          <w:tab w:val="left" w:pos="1330"/>
        </w:tabs>
      </w:pPr>
      <w:r w:rsidRPr="001F2D86">
        <w:t xml:space="preserve">I am writing as a </w:t>
      </w:r>
      <w:r w:rsidRPr="000C7848">
        <w:rPr>
          <w:b/>
          <w:bCs/>
        </w:rPr>
        <w:t>parent</w:t>
      </w:r>
      <w:r w:rsidR="00080D76" w:rsidRPr="000C7848">
        <w:rPr>
          <w:b/>
          <w:bCs/>
        </w:rPr>
        <w:t>/carer</w:t>
      </w:r>
      <w:r w:rsidR="006A386B" w:rsidRPr="000C7848">
        <w:rPr>
          <w:b/>
          <w:bCs/>
        </w:rPr>
        <w:t>/guardian</w:t>
      </w:r>
      <w:r w:rsidRPr="001F2D86">
        <w:t xml:space="preserve"> of a child attending </w:t>
      </w:r>
      <w:r w:rsidRPr="001A785D">
        <w:rPr>
          <w:b/>
          <w:bCs/>
        </w:rPr>
        <w:t>[Primary School Name]</w:t>
      </w:r>
      <w:r w:rsidRPr="001F2D86">
        <w:t xml:space="preserve">, one of the primary feeder schools for </w:t>
      </w:r>
      <w:r w:rsidRPr="006A386B">
        <w:rPr>
          <w:b/>
          <w:bCs/>
        </w:rPr>
        <w:t>St Bede’s &amp; St Joseph’s Catholic College</w:t>
      </w:r>
      <w:r w:rsidRPr="001F2D86">
        <w:t>. I am very concerned about the proposal to cut the dedicated bus service to and from SBSJ, as it would impact not only current students but also families like ours who are considering SBSJ for secondary education.</w:t>
      </w:r>
    </w:p>
    <w:p w14:paraId="722A9A8D" w14:textId="77777777" w:rsidR="001F2D86" w:rsidRPr="001F2D86" w:rsidRDefault="001F2D86" w:rsidP="001F2D86">
      <w:pPr>
        <w:tabs>
          <w:tab w:val="left" w:pos="1330"/>
        </w:tabs>
      </w:pPr>
      <w:r w:rsidRPr="001F2D86">
        <w:t>For many families in our community, the dedicated bus service is a key factor in our decision-making process when choosing a secondary school. This service provides safe, reliable, and direct transport for students, alleviating concerns around travel time, cost, and the additional challenges of navigating public transport for young students. The ability to rely on this service gives parents the confidence that their children can travel to school safely and on time, each day.</w:t>
      </w:r>
    </w:p>
    <w:p w14:paraId="6777FCB8" w14:textId="77777777" w:rsidR="001F2D86" w:rsidRPr="001F2D86" w:rsidRDefault="001F2D86" w:rsidP="001F2D86">
      <w:pPr>
        <w:tabs>
          <w:tab w:val="left" w:pos="1330"/>
        </w:tabs>
      </w:pPr>
      <w:r w:rsidRPr="001F2D86">
        <w:t>If the bus service is cut, it would make our journey to SBSJ significantly more difficult, requiring multiple public buses that are not only far from home but also less safe and reliable. This would be a substantial barrier for our family and would make us reconsider whether SBSJ is a viable option. With public transport options limited and costly, the absence of this service could deter many families like ours from applying to SBSJ altogether.</w:t>
      </w:r>
    </w:p>
    <w:p w14:paraId="01271576" w14:textId="77777777" w:rsidR="001F2D86" w:rsidRPr="001F2D86" w:rsidRDefault="001F2D86" w:rsidP="001F2D86">
      <w:pPr>
        <w:tabs>
          <w:tab w:val="left" w:pos="1330"/>
        </w:tabs>
      </w:pPr>
      <w:r w:rsidRPr="001F2D86">
        <w:t>Our community needs this bus service to ensure that SBSJ remains accessible to all students, regardless of their family’s transport options or financial situation. I strongly urge you to oppose this proposal and advocate for the retention of the school bus service so that our children can continue to benefit from a safe, affordable, and accessible route to education.</w:t>
      </w:r>
    </w:p>
    <w:p w14:paraId="536EF196" w14:textId="77777777" w:rsidR="001F2D86" w:rsidRPr="001F2D86" w:rsidRDefault="001F2D86" w:rsidP="001F2D86">
      <w:pPr>
        <w:tabs>
          <w:tab w:val="left" w:pos="1330"/>
        </w:tabs>
      </w:pPr>
      <w:r w:rsidRPr="001F2D86">
        <w:t>Thank you for your attention to this matter.</w:t>
      </w:r>
    </w:p>
    <w:p w14:paraId="383C0200" w14:textId="77777777" w:rsidR="004F31E6" w:rsidRPr="004F31E6" w:rsidRDefault="004F31E6" w:rsidP="004F31E6">
      <w:pPr>
        <w:tabs>
          <w:tab w:val="left" w:pos="1330"/>
        </w:tabs>
      </w:pPr>
      <w:r w:rsidRPr="004F31E6">
        <w:t>Sincerely,</w:t>
      </w:r>
      <w:r w:rsidRPr="004F31E6">
        <w:br/>
      </w:r>
      <w:r w:rsidRPr="00E3488C">
        <w:rPr>
          <w:b/>
          <w:bCs/>
        </w:rPr>
        <w:t>[Your Name]</w:t>
      </w:r>
      <w:r w:rsidRPr="00E3488C">
        <w:rPr>
          <w:b/>
          <w:bCs/>
        </w:rPr>
        <w:br/>
        <w:t>[Your Address]</w:t>
      </w:r>
    </w:p>
    <w:p w14:paraId="15D4D508" w14:textId="77777777" w:rsidR="001F2D86" w:rsidRDefault="001F2D86" w:rsidP="00691954">
      <w:pPr>
        <w:tabs>
          <w:tab w:val="left" w:pos="1330"/>
        </w:tabs>
      </w:pPr>
    </w:p>
    <w:p w14:paraId="356AADF8" w14:textId="77777777" w:rsidR="00AE0D06" w:rsidRDefault="00AE0D06" w:rsidP="00691954">
      <w:pPr>
        <w:tabs>
          <w:tab w:val="left" w:pos="1330"/>
        </w:tabs>
      </w:pPr>
    </w:p>
    <w:p w14:paraId="58A0CDCC" w14:textId="77777777" w:rsidR="00AE0D06" w:rsidRDefault="00AE0D06" w:rsidP="00691954">
      <w:pPr>
        <w:tabs>
          <w:tab w:val="left" w:pos="1330"/>
        </w:tabs>
      </w:pPr>
    </w:p>
    <w:p w14:paraId="2C03E89F" w14:textId="77777777" w:rsidR="00AE0D06" w:rsidRDefault="00AE0D06" w:rsidP="00691954">
      <w:pPr>
        <w:tabs>
          <w:tab w:val="left" w:pos="1330"/>
        </w:tabs>
      </w:pPr>
    </w:p>
    <w:p w14:paraId="2CFFE99D" w14:textId="77777777" w:rsidR="00AE0D06" w:rsidRDefault="00AE0D06" w:rsidP="00691954">
      <w:pPr>
        <w:tabs>
          <w:tab w:val="left" w:pos="1330"/>
        </w:tabs>
      </w:pPr>
    </w:p>
    <w:sectPr w:rsidR="00AE0D0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C6E317" w14:textId="77777777" w:rsidR="00B6394B" w:rsidRDefault="00B6394B" w:rsidP="00977826">
      <w:pPr>
        <w:spacing w:after="0" w:line="240" w:lineRule="auto"/>
      </w:pPr>
      <w:r>
        <w:separator/>
      </w:r>
    </w:p>
  </w:endnote>
  <w:endnote w:type="continuationSeparator" w:id="0">
    <w:p w14:paraId="33DE3A9C" w14:textId="77777777" w:rsidR="00B6394B" w:rsidRDefault="00B6394B" w:rsidP="00977826">
      <w:pPr>
        <w:spacing w:after="0" w:line="240" w:lineRule="auto"/>
      </w:pPr>
      <w:r>
        <w:continuationSeparator/>
      </w:r>
    </w:p>
  </w:endnote>
  <w:endnote w:type="continuationNotice" w:id="1">
    <w:p w14:paraId="63E340EC" w14:textId="77777777" w:rsidR="00B6394B" w:rsidRDefault="00B6394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54EAE1" w14:textId="77777777" w:rsidR="00B6394B" w:rsidRDefault="00B6394B" w:rsidP="00977826">
      <w:pPr>
        <w:spacing w:after="0" w:line="240" w:lineRule="auto"/>
      </w:pPr>
      <w:r>
        <w:separator/>
      </w:r>
    </w:p>
  </w:footnote>
  <w:footnote w:type="continuationSeparator" w:id="0">
    <w:p w14:paraId="402A52AB" w14:textId="77777777" w:rsidR="00B6394B" w:rsidRDefault="00B6394B" w:rsidP="00977826">
      <w:pPr>
        <w:spacing w:after="0" w:line="240" w:lineRule="auto"/>
      </w:pPr>
      <w:r>
        <w:continuationSeparator/>
      </w:r>
    </w:p>
  </w:footnote>
  <w:footnote w:type="continuationNotice" w:id="1">
    <w:p w14:paraId="7A539824" w14:textId="77777777" w:rsidR="00B6394B" w:rsidRDefault="00B6394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52FD58" w14:textId="07C00015" w:rsidR="001C6348" w:rsidRDefault="001C6348">
    <w:pPr>
      <w:pStyle w:val="Header"/>
    </w:pPr>
    <w:r>
      <w:rPr>
        <w:noProof/>
      </w:rPr>
      <w:drawing>
        <wp:anchor distT="0" distB="0" distL="114300" distR="114300" simplePos="0" relativeHeight="251659264" behindDoc="1" locked="0" layoutInCell="1" allowOverlap="1" wp14:anchorId="6BCFD668" wp14:editId="06078EFE">
          <wp:simplePos x="0" y="0"/>
          <wp:positionH relativeFrom="page">
            <wp:posOffset>19050</wp:posOffset>
          </wp:positionH>
          <wp:positionV relativeFrom="paragraph">
            <wp:posOffset>-419735</wp:posOffset>
          </wp:positionV>
          <wp:extent cx="7537562" cy="10661650"/>
          <wp:effectExtent l="0" t="0" r="6350" b="6350"/>
          <wp:wrapNone/>
          <wp:docPr id="274670998" name="Picture 1" descr="A logo of a religious organiz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670998" name="Picture 1" descr="A logo of a religious organizati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37562" cy="1066165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attachedTemplate r:id="rId1"/>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D86"/>
    <w:rsid w:val="00023E01"/>
    <w:rsid w:val="00080D76"/>
    <w:rsid w:val="000B65EF"/>
    <w:rsid w:val="000C7848"/>
    <w:rsid w:val="00102BE9"/>
    <w:rsid w:val="001258A9"/>
    <w:rsid w:val="0017463D"/>
    <w:rsid w:val="001A785D"/>
    <w:rsid w:val="001C6348"/>
    <w:rsid w:val="001F2D86"/>
    <w:rsid w:val="00264023"/>
    <w:rsid w:val="00264EC2"/>
    <w:rsid w:val="002B44D4"/>
    <w:rsid w:val="002D085E"/>
    <w:rsid w:val="002D7865"/>
    <w:rsid w:val="003C5C57"/>
    <w:rsid w:val="004F31C6"/>
    <w:rsid w:val="004F31E6"/>
    <w:rsid w:val="00532540"/>
    <w:rsid w:val="00542B77"/>
    <w:rsid w:val="006002C4"/>
    <w:rsid w:val="006023BD"/>
    <w:rsid w:val="00691954"/>
    <w:rsid w:val="006A386B"/>
    <w:rsid w:val="006E7E00"/>
    <w:rsid w:val="00785475"/>
    <w:rsid w:val="00787151"/>
    <w:rsid w:val="00836E1B"/>
    <w:rsid w:val="0085512B"/>
    <w:rsid w:val="008B24ED"/>
    <w:rsid w:val="008F3CBE"/>
    <w:rsid w:val="0096189F"/>
    <w:rsid w:val="00977826"/>
    <w:rsid w:val="00984829"/>
    <w:rsid w:val="00A60408"/>
    <w:rsid w:val="00AB79B8"/>
    <w:rsid w:val="00AE0D06"/>
    <w:rsid w:val="00B35427"/>
    <w:rsid w:val="00B6394B"/>
    <w:rsid w:val="00BA29AF"/>
    <w:rsid w:val="00C5282B"/>
    <w:rsid w:val="00CC4ACD"/>
    <w:rsid w:val="00D447F7"/>
    <w:rsid w:val="00D4503E"/>
    <w:rsid w:val="00D91A8E"/>
    <w:rsid w:val="00E062DA"/>
    <w:rsid w:val="00E31D7F"/>
    <w:rsid w:val="00E3488C"/>
    <w:rsid w:val="00E73239"/>
    <w:rsid w:val="00E86C2F"/>
    <w:rsid w:val="00F15B84"/>
    <w:rsid w:val="00F21B2B"/>
    <w:rsid w:val="00F33238"/>
    <w:rsid w:val="00F73468"/>
    <w:rsid w:val="00F92F8D"/>
    <w:rsid w:val="00F94D03"/>
    <w:rsid w:val="00FE354C"/>
    <w:rsid w:val="00FF2063"/>
    <w:rsid w:val="0358785E"/>
    <w:rsid w:val="074AF603"/>
    <w:rsid w:val="0B2E7C2E"/>
    <w:rsid w:val="0BF6E6B5"/>
    <w:rsid w:val="0C6A9470"/>
    <w:rsid w:val="0EA7E717"/>
    <w:rsid w:val="0ED5035F"/>
    <w:rsid w:val="159DD962"/>
    <w:rsid w:val="199F94CF"/>
    <w:rsid w:val="1DAE142C"/>
    <w:rsid w:val="21D94785"/>
    <w:rsid w:val="24E24583"/>
    <w:rsid w:val="2509EEAE"/>
    <w:rsid w:val="2ABC22E5"/>
    <w:rsid w:val="2F69EF50"/>
    <w:rsid w:val="2FA4561E"/>
    <w:rsid w:val="315D3133"/>
    <w:rsid w:val="31A40F90"/>
    <w:rsid w:val="321CE70C"/>
    <w:rsid w:val="346C2384"/>
    <w:rsid w:val="3657C486"/>
    <w:rsid w:val="3C30734B"/>
    <w:rsid w:val="3CD7BD37"/>
    <w:rsid w:val="3F8A57A0"/>
    <w:rsid w:val="40210692"/>
    <w:rsid w:val="425160D7"/>
    <w:rsid w:val="43FFD9A5"/>
    <w:rsid w:val="44EFD43F"/>
    <w:rsid w:val="467204E7"/>
    <w:rsid w:val="46790CA4"/>
    <w:rsid w:val="46A548F5"/>
    <w:rsid w:val="5031B2AC"/>
    <w:rsid w:val="55922D97"/>
    <w:rsid w:val="5651A77D"/>
    <w:rsid w:val="5779CC97"/>
    <w:rsid w:val="58B426A8"/>
    <w:rsid w:val="59F45284"/>
    <w:rsid w:val="5B6CDFD4"/>
    <w:rsid w:val="617C4BFD"/>
    <w:rsid w:val="66304EE0"/>
    <w:rsid w:val="67063DDC"/>
    <w:rsid w:val="691C53C9"/>
    <w:rsid w:val="6DCC0BFA"/>
    <w:rsid w:val="6F64CCA1"/>
    <w:rsid w:val="75E7A415"/>
    <w:rsid w:val="792BD8CE"/>
    <w:rsid w:val="7EF124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E1DC2"/>
  <w15:chartTrackingRefBased/>
  <w15:docId w15:val="{ABDC5A12-F1C4-4719-8DE0-5FDD88428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44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B44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B44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44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44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44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44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44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44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44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44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44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44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44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44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44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44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44D4"/>
    <w:rPr>
      <w:rFonts w:eastAsiaTheme="majorEastAsia" w:cstheme="majorBidi"/>
      <w:color w:val="272727" w:themeColor="text1" w:themeTint="D8"/>
    </w:rPr>
  </w:style>
  <w:style w:type="paragraph" w:styleId="Title">
    <w:name w:val="Title"/>
    <w:basedOn w:val="Normal"/>
    <w:next w:val="Normal"/>
    <w:link w:val="TitleChar"/>
    <w:uiPriority w:val="10"/>
    <w:qFormat/>
    <w:rsid w:val="002B44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44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44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44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44D4"/>
    <w:pPr>
      <w:spacing w:before="160"/>
      <w:jc w:val="center"/>
    </w:pPr>
    <w:rPr>
      <w:i/>
      <w:iCs/>
      <w:color w:val="404040" w:themeColor="text1" w:themeTint="BF"/>
    </w:rPr>
  </w:style>
  <w:style w:type="character" w:customStyle="1" w:styleId="QuoteChar">
    <w:name w:val="Quote Char"/>
    <w:basedOn w:val="DefaultParagraphFont"/>
    <w:link w:val="Quote"/>
    <w:uiPriority w:val="29"/>
    <w:rsid w:val="002B44D4"/>
    <w:rPr>
      <w:i/>
      <w:iCs/>
      <w:color w:val="404040" w:themeColor="text1" w:themeTint="BF"/>
    </w:rPr>
  </w:style>
  <w:style w:type="paragraph" w:styleId="ListParagraph">
    <w:name w:val="List Paragraph"/>
    <w:basedOn w:val="Normal"/>
    <w:uiPriority w:val="34"/>
    <w:qFormat/>
    <w:rsid w:val="002B44D4"/>
    <w:pPr>
      <w:ind w:left="720"/>
      <w:contextualSpacing/>
    </w:pPr>
  </w:style>
  <w:style w:type="character" w:styleId="IntenseEmphasis">
    <w:name w:val="Intense Emphasis"/>
    <w:basedOn w:val="DefaultParagraphFont"/>
    <w:uiPriority w:val="21"/>
    <w:qFormat/>
    <w:rsid w:val="002B44D4"/>
    <w:rPr>
      <w:i/>
      <w:iCs/>
      <w:color w:val="0F4761" w:themeColor="accent1" w:themeShade="BF"/>
    </w:rPr>
  </w:style>
  <w:style w:type="paragraph" w:styleId="IntenseQuote">
    <w:name w:val="Intense Quote"/>
    <w:basedOn w:val="Normal"/>
    <w:next w:val="Normal"/>
    <w:link w:val="IntenseQuoteChar"/>
    <w:uiPriority w:val="30"/>
    <w:qFormat/>
    <w:rsid w:val="002B44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44D4"/>
    <w:rPr>
      <w:i/>
      <w:iCs/>
      <w:color w:val="0F4761" w:themeColor="accent1" w:themeShade="BF"/>
    </w:rPr>
  </w:style>
  <w:style w:type="character" w:styleId="IntenseReference">
    <w:name w:val="Intense Reference"/>
    <w:basedOn w:val="DefaultParagraphFont"/>
    <w:uiPriority w:val="32"/>
    <w:qFormat/>
    <w:rsid w:val="002B44D4"/>
    <w:rPr>
      <w:b/>
      <w:bCs/>
      <w:smallCaps/>
      <w:color w:val="0F4761" w:themeColor="accent1" w:themeShade="BF"/>
      <w:spacing w:val="5"/>
    </w:rPr>
  </w:style>
  <w:style w:type="character" w:styleId="Hyperlink">
    <w:name w:val="Hyperlink"/>
    <w:basedOn w:val="DefaultParagraphFont"/>
    <w:uiPriority w:val="99"/>
    <w:semiHidden/>
    <w:unhideWhenUsed/>
    <w:rsid w:val="00D4503E"/>
    <w:rPr>
      <w:color w:val="0000FF"/>
      <w:u w:val="single"/>
    </w:rPr>
  </w:style>
  <w:style w:type="paragraph" w:styleId="Header">
    <w:name w:val="header"/>
    <w:basedOn w:val="Normal"/>
    <w:link w:val="HeaderChar"/>
    <w:uiPriority w:val="99"/>
    <w:unhideWhenUsed/>
    <w:rsid w:val="009778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7826"/>
  </w:style>
  <w:style w:type="paragraph" w:styleId="Footer">
    <w:name w:val="footer"/>
    <w:basedOn w:val="Normal"/>
    <w:link w:val="FooterChar"/>
    <w:uiPriority w:val="99"/>
    <w:unhideWhenUsed/>
    <w:rsid w:val="009778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78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1208210">
      <w:bodyDiv w:val="1"/>
      <w:marLeft w:val="0"/>
      <w:marRight w:val="0"/>
      <w:marTop w:val="0"/>
      <w:marBottom w:val="0"/>
      <w:divBdr>
        <w:top w:val="none" w:sz="0" w:space="0" w:color="auto"/>
        <w:left w:val="none" w:sz="0" w:space="0" w:color="auto"/>
        <w:bottom w:val="none" w:sz="0" w:space="0" w:color="auto"/>
        <w:right w:val="none" w:sz="0" w:space="0" w:color="auto"/>
      </w:divBdr>
    </w:div>
    <w:div w:id="1219591910">
      <w:bodyDiv w:val="1"/>
      <w:marLeft w:val="0"/>
      <w:marRight w:val="0"/>
      <w:marTop w:val="0"/>
      <w:marBottom w:val="0"/>
      <w:divBdr>
        <w:top w:val="none" w:sz="0" w:space="0" w:color="auto"/>
        <w:left w:val="none" w:sz="0" w:space="0" w:color="auto"/>
        <w:bottom w:val="none" w:sz="0" w:space="0" w:color="auto"/>
        <w:right w:val="none" w:sz="0" w:space="0" w:color="auto"/>
      </w:divBdr>
    </w:div>
    <w:div w:id="1682126251">
      <w:bodyDiv w:val="1"/>
      <w:marLeft w:val="0"/>
      <w:marRight w:val="0"/>
      <w:marTop w:val="0"/>
      <w:marBottom w:val="0"/>
      <w:divBdr>
        <w:top w:val="none" w:sz="0" w:space="0" w:color="auto"/>
        <w:left w:val="none" w:sz="0" w:space="0" w:color="auto"/>
        <w:bottom w:val="none" w:sz="0" w:space="0" w:color="auto"/>
        <w:right w:val="none" w:sz="0" w:space="0" w:color="auto"/>
      </w:divBdr>
    </w:div>
    <w:div w:id="1887453393">
      <w:bodyDiv w:val="1"/>
      <w:marLeft w:val="0"/>
      <w:marRight w:val="0"/>
      <w:marTop w:val="0"/>
      <w:marBottom w:val="0"/>
      <w:divBdr>
        <w:top w:val="none" w:sz="0" w:space="0" w:color="auto"/>
        <w:left w:val="none" w:sz="0" w:space="0" w:color="auto"/>
        <w:bottom w:val="none" w:sz="0" w:space="0" w:color="auto"/>
        <w:right w:val="none" w:sz="0" w:space="0" w:color="auto"/>
      </w:divBdr>
    </w:div>
    <w:div w:id="2143696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xisArguelles\SBSJ\BCWCAT%20-%20Central%20Office%20-%20Documents\General\BCWCAT%20Branding\BCWCAT%20Templates\Letterhead%20New.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22B3017B1127849B2F2EC0F696CC218" ma:contentTypeVersion="15" ma:contentTypeDescription="Create a new document." ma:contentTypeScope="" ma:versionID="73262ba9944db0902bfcf82b265a4971">
  <xsd:schema xmlns:xsd="http://www.w3.org/2001/XMLSchema" xmlns:xs="http://www.w3.org/2001/XMLSchema" xmlns:p="http://schemas.microsoft.com/office/2006/metadata/properties" xmlns:ns2="d51b4715-5d0a-46ec-8682-b5b8c8e489eb" xmlns:ns3="1f00c4c0-b395-47a6-834c-c17dff8c908f" targetNamespace="http://schemas.microsoft.com/office/2006/metadata/properties" ma:root="true" ma:fieldsID="8562681cef47bd2ce9fbe1fa680a3e6f" ns2:_="" ns3:_="">
    <xsd:import namespace="d51b4715-5d0a-46ec-8682-b5b8c8e489eb"/>
    <xsd:import namespace="1f00c4c0-b395-47a6-834c-c17dff8c908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1b4715-5d0a-46ec-8682-b5b8c8e489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0351d97-1ee2-4cba-90e1-f162564285e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f00c4c0-b395-47a6-834c-c17dff8c908f"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5528bb92-0cd7-4cbf-87b0-5df7812e9239}" ma:internalName="TaxCatchAll" ma:showField="CatchAllData" ma:web="1f00c4c0-b395-47a6-834c-c17dff8c908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48CA53-F25E-4A1C-9D4E-68D20BB994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1b4715-5d0a-46ec-8682-b5b8c8e489eb"/>
    <ds:schemaRef ds:uri="1f00c4c0-b395-47a6-834c-c17dff8c90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A8E92B-931E-45FD-8F27-1082C9279B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Letterhead New</Template>
  <TotalTime>146</TotalTime>
  <Pages>1</Pages>
  <Words>280</Words>
  <Characters>1515</Characters>
  <Application>Microsoft Office Word</Application>
  <DocSecurity>0</DocSecurity>
  <Lines>34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Alexis Arguelles</dc:creator>
  <cp:keywords/>
  <dc:description/>
  <cp:lastModifiedBy>Alexis Arguelles</cp:lastModifiedBy>
  <cp:revision>10</cp:revision>
  <dcterms:created xsi:type="dcterms:W3CDTF">2024-11-04T11:34:00Z</dcterms:created>
  <dcterms:modified xsi:type="dcterms:W3CDTF">2024-11-07T09:58:00Z</dcterms:modified>
</cp:coreProperties>
</file>