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5D860" w14:textId="77777777" w:rsidR="00691954" w:rsidRDefault="00691954" w:rsidP="00691954">
      <w:pPr>
        <w:tabs>
          <w:tab w:val="left" w:pos="1330"/>
        </w:tabs>
      </w:pPr>
    </w:p>
    <w:p w14:paraId="694AC51F" w14:textId="77777777" w:rsidR="00AE0D06" w:rsidRDefault="00AE0D06" w:rsidP="00691954">
      <w:pPr>
        <w:tabs>
          <w:tab w:val="left" w:pos="1330"/>
        </w:tabs>
      </w:pPr>
    </w:p>
    <w:p w14:paraId="747925D4" w14:textId="77777777" w:rsidR="00AE0D06" w:rsidRDefault="00AE0D06" w:rsidP="00691954">
      <w:pPr>
        <w:tabs>
          <w:tab w:val="left" w:pos="1330"/>
        </w:tabs>
      </w:pPr>
    </w:p>
    <w:p w14:paraId="2CB61865" w14:textId="77777777" w:rsidR="00823A02" w:rsidRDefault="00823A02" w:rsidP="00691954">
      <w:pPr>
        <w:tabs>
          <w:tab w:val="left" w:pos="1330"/>
        </w:tabs>
      </w:pPr>
    </w:p>
    <w:p w14:paraId="27E59323" w14:textId="790AC1B4" w:rsidR="00823A02" w:rsidRDefault="00823A02" w:rsidP="00691954">
      <w:pPr>
        <w:tabs>
          <w:tab w:val="left" w:pos="1330"/>
        </w:tabs>
      </w:pPr>
      <w:r>
        <w:t xml:space="preserve">Dear </w:t>
      </w:r>
      <w:r w:rsidRPr="0010055A">
        <w:rPr>
          <w:b/>
          <w:bCs/>
        </w:rPr>
        <w:t>Member of Parliament</w:t>
      </w:r>
      <w:r>
        <w:t>,</w:t>
      </w:r>
    </w:p>
    <w:p w14:paraId="20052EE8" w14:textId="28B3E895" w:rsidR="00823A02" w:rsidRPr="00823A02" w:rsidRDefault="00823A02" w:rsidP="00823A02">
      <w:pPr>
        <w:tabs>
          <w:tab w:val="left" w:pos="1330"/>
        </w:tabs>
      </w:pPr>
      <w:r w:rsidRPr="00823A02">
        <w:t>I am writing as a</w:t>
      </w:r>
      <w:r w:rsidRPr="005E6132">
        <w:rPr>
          <w:b/>
          <w:bCs/>
        </w:rPr>
        <w:t xml:space="preserve"> parent</w:t>
      </w:r>
      <w:r w:rsidR="005E6132" w:rsidRPr="005E6132">
        <w:rPr>
          <w:b/>
          <w:bCs/>
        </w:rPr>
        <w:t>/carer/guardian</w:t>
      </w:r>
      <w:r w:rsidRPr="00823A02">
        <w:t xml:space="preserve"> of a student at </w:t>
      </w:r>
      <w:r w:rsidRPr="009D11B6">
        <w:rPr>
          <w:b/>
          <w:bCs/>
        </w:rPr>
        <w:t>St Bede’s &amp; St Joseph’s Catholic College</w:t>
      </w:r>
      <w:r w:rsidRPr="00823A02">
        <w:t xml:space="preserve"> to express my deep concerns about the proposal to cut the bus service that transports students to and from school. This service is crucial for my child and many other students who rely on it daily.</w:t>
      </w:r>
    </w:p>
    <w:p w14:paraId="01E5321B" w14:textId="77777777" w:rsidR="00823A02" w:rsidRPr="00823A02" w:rsidRDefault="00823A02" w:rsidP="00823A02">
      <w:pPr>
        <w:tabs>
          <w:tab w:val="left" w:pos="1330"/>
        </w:tabs>
      </w:pPr>
      <w:r w:rsidRPr="00823A02">
        <w:t>Currently, my child can safely access this bus service from a stop close to our home, with the reassurance that they are dropped off directly at the school grounds. This arrangement not only provides safety and convenience but also ensures they can focus on their studies without the stress and unpredictability of alternative transport options.</w:t>
      </w:r>
    </w:p>
    <w:p w14:paraId="50BFF5A6" w14:textId="77777777" w:rsidR="00823A02" w:rsidRPr="00823A02" w:rsidRDefault="00823A02" w:rsidP="00823A02">
      <w:pPr>
        <w:tabs>
          <w:tab w:val="left" w:pos="1330"/>
        </w:tabs>
      </w:pPr>
      <w:r w:rsidRPr="00823A02">
        <w:t>If the dedicated school bus service is removed, my child will face significant challenges. They would need to take multiple public buses, each of which is located a considerable distance from our home and the school. This will increase their journey time, introduce additional safety risks, and make it harder for them to attend school consistently and on time, especially during the winter months.</w:t>
      </w:r>
    </w:p>
    <w:p w14:paraId="6F3FB1DA" w14:textId="77777777" w:rsidR="00823A02" w:rsidRPr="00823A02" w:rsidRDefault="00823A02" w:rsidP="00823A02">
      <w:pPr>
        <w:tabs>
          <w:tab w:val="left" w:pos="1330"/>
        </w:tabs>
      </w:pPr>
      <w:r w:rsidRPr="00823A02">
        <w:t>Additionally, the current weekly cost of £10 for this school bus is manageable, but if we are forced to rely on other transport options, this cost would likely double or more. This additional expense would place a considerable strain on our family's finances, making it unsustainable in the long term.</w:t>
      </w:r>
    </w:p>
    <w:p w14:paraId="7996F326" w14:textId="77777777" w:rsidR="00823A02" w:rsidRPr="00823A02" w:rsidRDefault="00823A02" w:rsidP="00823A02">
      <w:pPr>
        <w:tabs>
          <w:tab w:val="left" w:pos="1330"/>
        </w:tabs>
      </w:pPr>
      <w:r w:rsidRPr="00823A02">
        <w:t>The school bus service is an essential part of ensuring that children in our community have equitable access to their education. I urge you to support us in retaining this service for the benefit of all students at St Bede’s &amp; St Joseph’s Catholic College.</w:t>
      </w:r>
    </w:p>
    <w:p w14:paraId="2EFAFBDB" w14:textId="77777777" w:rsidR="00823A02" w:rsidRPr="00823A02" w:rsidRDefault="00823A02" w:rsidP="00823A02">
      <w:pPr>
        <w:tabs>
          <w:tab w:val="left" w:pos="1330"/>
        </w:tabs>
      </w:pPr>
      <w:r w:rsidRPr="00823A02">
        <w:t>Thank you for your time and consideration on this matter. I hope you will stand with us in opposing these proposed cuts to the school bus service.</w:t>
      </w:r>
    </w:p>
    <w:p w14:paraId="6D9CCE8E" w14:textId="77777777" w:rsidR="00823A02" w:rsidRPr="00823A02" w:rsidRDefault="00823A02" w:rsidP="00823A02">
      <w:pPr>
        <w:tabs>
          <w:tab w:val="left" w:pos="1330"/>
        </w:tabs>
      </w:pPr>
      <w:r w:rsidRPr="00823A02">
        <w:t>Sincerely,</w:t>
      </w:r>
      <w:r w:rsidRPr="00823A02">
        <w:br/>
      </w:r>
      <w:r w:rsidRPr="009D11B6">
        <w:rPr>
          <w:b/>
          <w:bCs/>
        </w:rPr>
        <w:t>[Your Name]</w:t>
      </w:r>
      <w:r w:rsidRPr="009D11B6">
        <w:rPr>
          <w:b/>
          <w:bCs/>
        </w:rPr>
        <w:br/>
        <w:t>[Your Address]</w:t>
      </w:r>
    </w:p>
    <w:p w14:paraId="5EAB91E5" w14:textId="06846436" w:rsidR="00823A02" w:rsidRDefault="00823A02" w:rsidP="00823A02">
      <w:pPr>
        <w:tabs>
          <w:tab w:val="left" w:pos="1330"/>
        </w:tabs>
      </w:pPr>
    </w:p>
    <w:sectPr w:rsidR="00823A0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2ABF6" w14:textId="77777777" w:rsidR="002F5F06" w:rsidRDefault="002F5F06" w:rsidP="00977826">
      <w:pPr>
        <w:spacing w:after="0" w:line="240" w:lineRule="auto"/>
      </w:pPr>
      <w:r>
        <w:separator/>
      </w:r>
    </w:p>
  </w:endnote>
  <w:endnote w:type="continuationSeparator" w:id="0">
    <w:p w14:paraId="4487CF9D" w14:textId="77777777" w:rsidR="002F5F06" w:rsidRDefault="002F5F06" w:rsidP="00977826">
      <w:pPr>
        <w:spacing w:after="0" w:line="240" w:lineRule="auto"/>
      </w:pPr>
      <w:r>
        <w:continuationSeparator/>
      </w:r>
    </w:p>
  </w:endnote>
  <w:endnote w:type="continuationNotice" w:id="1">
    <w:p w14:paraId="5FC3B96F" w14:textId="77777777" w:rsidR="002F5F06" w:rsidRDefault="002F5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32E6C" w14:textId="77777777" w:rsidR="002F5F06" w:rsidRDefault="002F5F06" w:rsidP="00977826">
      <w:pPr>
        <w:spacing w:after="0" w:line="240" w:lineRule="auto"/>
      </w:pPr>
      <w:r>
        <w:separator/>
      </w:r>
    </w:p>
  </w:footnote>
  <w:footnote w:type="continuationSeparator" w:id="0">
    <w:p w14:paraId="39D3C808" w14:textId="77777777" w:rsidR="002F5F06" w:rsidRDefault="002F5F06" w:rsidP="00977826">
      <w:pPr>
        <w:spacing w:after="0" w:line="240" w:lineRule="auto"/>
      </w:pPr>
      <w:r>
        <w:continuationSeparator/>
      </w:r>
    </w:p>
  </w:footnote>
  <w:footnote w:type="continuationNotice" w:id="1">
    <w:p w14:paraId="7C5B3351" w14:textId="77777777" w:rsidR="002F5F06" w:rsidRDefault="002F5F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C02A3B" w14:textId="7E2071CE" w:rsidR="00181D2F" w:rsidRDefault="00181D2F">
    <w:pPr>
      <w:pStyle w:val="Header"/>
    </w:pPr>
    <w:r>
      <w:rPr>
        <w:noProof/>
      </w:rPr>
      <w:drawing>
        <wp:anchor distT="0" distB="0" distL="114300" distR="114300" simplePos="0" relativeHeight="251659264" behindDoc="1" locked="0" layoutInCell="1" allowOverlap="1" wp14:anchorId="3DBADD0B" wp14:editId="38DA1454">
          <wp:simplePos x="0" y="0"/>
          <wp:positionH relativeFrom="page">
            <wp:posOffset>9525</wp:posOffset>
          </wp:positionH>
          <wp:positionV relativeFrom="paragraph">
            <wp:posOffset>-419735</wp:posOffset>
          </wp:positionV>
          <wp:extent cx="7537562" cy="10661650"/>
          <wp:effectExtent l="0" t="0" r="6350" b="6350"/>
          <wp:wrapNone/>
          <wp:docPr id="274670998"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7562" cy="106616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A02"/>
    <w:rsid w:val="00023E01"/>
    <w:rsid w:val="000759C9"/>
    <w:rsid w:val="000B65EF"/>
    <w:rsid w:val="0010055A"/>
    <w:rsid w:val="00102BE9"/>
    <w:rsid w:val="001258A9"/>
    <w:rsid w:val="0017463D"/>
    <w:rsid w:val="00181D2F"/>
    <w:rsid w:val="00264023"/>
    <w:rsid w:val="00264EC2"/>
    <w:rsid w:val="002B44D4"/>
    <w:rsid w:val="002D085E"/>
    <w:rsid w:val="002D7865"/>
    <w:rsid w:val="002F5F06"/>
    <w:rsid w:val="003C5C57"/>
    <w:rsid w:val="004A7480"/>
    <w:rsid w:val="004F31C6"/>
    <w:rsid w:val="00532540"/>
    <w:rsid w:val="005E6132"/>
    <w:rsid w:val="006002C4"/>
    <w:rsid w:val="006023BD"/>
    <w:rsid w:val="0060752F"/>
    <w:rsid w:val="00691954"/>
    <w:rsid w:val="00785475"/>
    <w:rsid w:val="00823A02"/>
    <w:rsid w:val="0084027D"/>
    <w:rsid w:val="0085512B"/>
    <w:rsid w:val="008B24ED"/>
    <w:rsid w:val="008F3CBE"/>
    <w:rsid w:val="00977826"/>
    <w:rsid w:val="00984829"/>
    <w:rsid w:val="009D11B6"/>
    <w:rsid w:val="00A60408"/>
    <w:rsid w:val="00AB79B8"/>
    <w:rsid w:val="00AE0D06"/>
    <w:rsid w:val="00B35427"/>
    <w:rsid w:val="00B624E4"/>
    <w:rsid w:val="00BA29AF"/>
    <w:rsid w:val="00C5282B"/>
    <w:rsid w:val="00D447F7"/>
    <w:rsid w:val="00D4503E"/>
    <w:rsid w:val="00D91A8E"/>
    <w:rsid w:val="00DA1E18"/>
    <w:rsid w:val="00E062DA"/>
    <w:rsid w:val="00E31D7F"/>
    <w:rsid w:val="00E73239"/>
    <w:rsid w:val="00E86C2F"/>
    <w:rsid w:val="00EA4447"/>
    <w:rsid w:val="00F15B84"/>
    <w:rsid w:val="00F21B2B"/>
    <w:rsid w:val="00F33238"/>
    <w:rsid w:val="00F73468"/>
    <w:rsid w:val="00F92F8D"/>
    <w:rsid w:val="00F94D03"/>
    <w:rsid w:val="00FE354C"/>
    <w:rsid w:val="00FF2063"/>
    <w:rsid w:val="0358785E"/>
    <w:rsid w:val="074AF603"/>
    <w:rsid w:val="0B2E7C2E"/>
    <w:rsid w:val="0BF6E6B5"/>
    <w:rsid w:val="0C6A9470"/>
    <w:rsid w:val="0EA7E717"/>
    <w:rsid w:val="0ED5035F"/>
    <w:rsid w:val="159DD962"/>
    <w:rsid w:val="199F94CF"/>
    <w:rsid w:val="1DAE142C"/>
    <w:rsid w:val="21D94785"/>
    <w:rsid w:val="24E24583"/>
    <w:rsid w:val="2509EEAE"/>
    <w:rsid w:val="2ABC22E5"/>
    <w:rsid w:val="2F69EF50"/>
    <w:rsid w:val="2FA4561E"/>
    <w:rsid w:val="315D3133"/>
    <w:rsid w:val="31A40F90"/>
    <w:rsid w:val="321CE70C"/>
    <w:rsid w:val="346C2384"/>
    <w:rsid w:val="3657C486"/>
    <w:rsid w:val="3C30734B"/>
    <w:rsid w:val="3CD7BD37"/>
    <w:rsid w:val="3F8A57A0"/>
    <w:rsid w:val="40210692"/>
    <w:rsid w:val="425160D7"/>
    <w:rsid w:val="43FFD9A5"/>
    <w:rsid w:val="44EFD43F"/>
    <w:rsid w:val="467204E7"/>
    <w:rsid w:val="46790CA4"/>
    <w:rsid w:val="46A548F5"/>
    <w:rsid w:val="5031B2AC"/>
    <w:rsid w:val="55922D97"/>
    <w:rsid w:val="5651A77D"/>
    <w:rsid w:val="5779CC97"/>
    <w:rsid w:val="58B426A8"/>
    <w:rsid w:val="59F45284"/>
    <w:rsid w:val="5B6CDFD4"/>
    <w:rsid w:val="617C4BFD"/>
    <w:rsid w:val="66304EE0"/>
    <w:rsid w:val="67063DDC"/>
    <w:rsid w:val="691C53C9"/>
    <w:rsid w:val="6DCC0BFA"/>
    <w:rsid w:val="6F64CCA1"/>
    <w:rsid w:val="75E7A415"/>
    <w:rsid w:val="792BD8CE"/>
    <w:rsid w:val="7EF12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12911"/>
  <w15:chartTrackingRefBased/>
  <w15:docId w15:val="{5CE4E371-9209-448D-9950-3BE88C1B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4D4"/>
    <w:rPr>
      <w:rFonts w:eastAsiaTheme="majorEastAsia" w:cstheme="majorBidi"/>
      <w:color w:val="272727" w:themeColor="text1" w:themeTint="D8"/>
    </w:rPr>
  </w:style>
  <w:style w:type="paragraph" w:styleId="Title">
    <w:name w:val="Title"/>
    <w:basedOn w:val="Normal"/>
    <w:next w:val="Normal"/>
    <w:link w:val="TitleChar"/>
    <w:uiPriority w:val="10"/>
    <w:qFormat/>
    <w:rsid w:val="002B4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4D4"/>
    <w:pPr>
      <w:spacing w:before="160"/>
      <w:jc w:val="center"/>
    </w:pPr>
    <w:rPr>
      <w:i/>
      <w:iCs/>
      <w:color w:val="404040" w:themeColor="text1" w:themeTint="BF"/>
    </w:rPr>
  </w:style>
  <w:style w:type="character" w:customStyle="1" w:styleId="QuoteChar">
    <w:name w:val="Quote Char"/>
    <w:basedOn w:val="DefaultParagraphFont"/>
    <w:link w:val="Quote"/>
    <w:uiPriority w:val="29"/>
    <w:rsid w:val="002B44D4"/>
    <w:rPr>
      <w:i/>
      <w:iCs/>
      <w:color w:val="404040" w:themeColor="text1" w:themeTint="BF"/>
    </w:rPr>
  </w:style>
  <w:style w:type="paragraph" w:styleId="ListParagraph">
    <w:name w:val="List Paragraph"/>
    <w:basedOn w:val="Normal"/>
    <w:uiPriority w:val="34"/>
    <w:qFormat/>
    <w:rsid w:val="002B44D4"/>
    <w:pPr>
      <w:ind w:left="720"/>
      <w:contextualSpacing/>
    </w:pPr>
  </w:style>
  <w:style w:type="character" w:styleId="IntenseEmphasis">
    <w:name w:val="Intense Emphasis"/>
    <w:basedOn w:val="DefaultParagraphFont"/>
    <w:uiPriority w:val="21"/>
    <w:qFormat/>
    <w:rsid w:val="002B44D4"/>
    <w:rPr>
      <w:i/>
      <w:iCs/>
      <w:color w:val="0F4761" w:themeColor="accent1" w:themeShade="BF"/>
    </w:rPr>
  </w:style>
  <w:style w:type="paragraph" w:styleId="IntenseQuote">
    <w:name w:val="Intense Quote"/>
    <w:basedOn w:val="Normal"/>
    <w:next w:val="Normal"/>
    <w:link w:val="IntenseQuoteChar"/>
    <w:uiPriority w:val="30"/>
    <w:qFormat/>
    <w:rsid w:val="002B4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4D4"/>
    <w:rPr>
      <w:i/>
      <w:iCs/>
      <w:color w:val="0F4761" w:themeColor="accent1" w:themeShade="BF"/>
    </w:rPr>
  </w:style>
  <w:style w:type="character" w:styleId="IntenseReference">
    <w:name w:val="Intense Reference"/>
    <w:basedOn w:val="DefaultParagraphFont"/>
    <w:uiPriority w:val="32"/>
    <w:qFormat/>
    <w:rsid w:val="002B44D4"/>
    <w:rPr>
      <w:b/>
      <w:bCs/>
      <w:smallCaps/>
      <w:color w:val="0F4761" w:themeColor="accent1" w:themeShade="BF"/>
      <w:spacing w:val="5"/>
    </w:rPr>
  </w:style>
  <w:style w:type="character" w:styleId="Hyperlink">
    <w:name w:val="Hyperlink"/>
    <w:basedOn w:val="DefaultParagraphFont"/>
    <w:uiPriority w:val="99"/>
    <w:semiHidden/>
    <w:unhideWhenUsed/>
    <w:rsid w:val="00D4503E"/>
    <w:rPr>
      <w:color w:val="0000FF"/>
      <w:u w:val="single"/>
    </w:rPr>
  </w:style>
  <w:style w:type="paragraph" w:styleId="Header">
    <w:name w:val="header"/>
    <w:basedOn w:val="Normal"/>
    <w:link w:val="HeaderChar"/>
    <w:uiPriority w:val="99"/>
    <w:unhideWhenUsed/>
    <w:rsid w:val="00977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826"/>
  </w:style>
  <w:style w:type="paragraph" w:styleId="Footer">
    <w:name w:val="footer"/>
    <w:basedOn w:val="Normal"/>
    <w:link w:val="FooterChar"/>
    <w:uiPriority w:val="99"/>
    <w:unhideWhenUsed/>
    <w:rsid w:val="00977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1460339">
      <w:bodyDiv w:val="1"/>
      <w:marLeft w:val="0"/>
      <w:marRight w:val="0"/>
      <w:marTop w:val="0"/>
      <w:marBottom w:val="0"/>
      <w:divBdr>
        <w:top w:val="none" w:sz="0" w:space="0" w:color="auto"/>
        <w:left w:val="none" w:sz="0" w:space="0" w:color="auto"/>
        <w:bottom w:val="none" w:sz="0" w:space="0" w:color="auto"/>
        <w:right w:val="none" w:sz="0" w:space="0" w:color="auto"/>
      </w:divBdr>
    </w:div>
    <w:div w:id="1219591910">
      <w:bodyDiv w:val="1"/>
      <w:marLeft w:val="0"/>
      <w:marRight w:val="0"/>
      <w:marTop w:val="0"/>
      <w:marBottom w:val="0"/>
      <w:divBdr>
        <w:top w:val="none" w:sz="0" w:space="0" w:color="auto"/>
        <w:left w:val="none" w:sz="0" w:space="0" w:color="auto"/>
        <w:bottom w:val="none" w:sz="0" w:space="0" w:color="auto"/>
        <w:right w:val="none" w:sz="0" w:space="0" w:color="auto"/>
      </w:divBdr>
    </w:div>
    <w:div w:id="186786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isArguelles\SBSJ\BCWCAT%20-%20Central%20Office%20-%20Documents\General\BCWCAT%20Branding\BCWCAT%20Templates\Letterhea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8E92B-931E-45FD-8F27-1082C9279B7D}">
  <ds:schemaRefs>
    <ds:schemaRef ds:uri="http://schemas.microsoft.com/sharepoint/v3/contenttype/forms"/>
  </ds:schemaRefs>
</ds:datastoreItem>
</file>

<file path=customXml/itemProps2.xml><?xml version="1.0" encoding="utf-8"?>
<ds:datastoreItem xmlns:ds="http://schemas.openxmlformats.org/officeDocument/2006/customXml" ds:itemID="{2F48CA53-F25E-4A1C-9D4E-68D20BB99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 New</Template>
  <TotalTime>17</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Arguelles</dc:creator>
  <cp:keywords/>
  <dc:description/>
  <cp:lastModifiedBy>Alexis Arguelles</cp:lastModifiedBy>
  <cp:revision>7</cp:revision>
  <dcterms:created xsi:type="dcterms:W3CDTF">2024-11-04T11:19:00Z</dcterms:created>
  <dcterms:modified xsi:type="dcterms:W3CDTF">2024-11-07T09:59:00Z</dcterms:modified>
</cp:coreProperties>
</file>